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ABBA1" w14:textId="2D6E8EE6" w:rsidR="00CF3FBA" w:rsidRDefault="00CF3FBA" w:rsidP="00F948F2">
      <w:pPr>
        <w:rPr>
          <w:rFonts w:ascii="Arial" w:hAnsi="Arial" w:cs="Arial"/>
        </w:rPr>
      </w:pPr>
    </w:p>
    <w:p w14:paraId="0C548AE7" w14:textId="2CDFE705" w:rsidR="00F948F2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3A242B" wp14:editId="48C3383B">
            <wp:extent cx="5731510" cy="2411730"/>
            <wp:effectExtent l="0" t="0" r="2540" b="7620"/>
            <wp:docPr id="741344083" name="Picture 1" descr="Forms response chart. Question title: My child is happy at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CED3" w14:textId="591A92F4" w:rsidR="000C1288" w:rsidRDefault="000C128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848C14" wp14:editId="1D644F3E">
            <wp:extent cx="5731510" cy="2411730"/>
            <wp:effectExtent l="0" t="0" r="2540" b="7620"/>
            <wp:docPr id="1846041734" name="Picture 2" descr="Forms response chart. Question title: My child feels safe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6A048" w14:textId="304363D0" w:rsidR="000C1288" w:rsidRDefault="000C128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58EFD1" wp14:editId="295A90CB">
            <wp:extent cx="5731510" cy="2411730"/>
            <wp:effectExtent l="0" t="0" r="2540" b="7620"/>
            <wp:docPr id="1774638328" name="Picture 3" descr="Forms response chart. Question title: My child is well looked after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15B6" w14:textId="50CA7E7A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DEB4530" wp14:editId="442D3D90">
            <wp:extent cx="5731510" cy="2411730"/>
            <wp:effectExtent l="0" t="0" r="2540" b="7620"/>
            <wp:docPr id="1169505907" name="Picture 4" descr="Forms response chart. Question title: My child makes good progress at this school, from their individual starting poi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D9DA" w14:textId="24B97A65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B22F20" wp14:editId="1365364B">
            <wp:extent cx="5731510" cy="2599690"/>
            <wp:effectExtent l="0" t="0" r="2540" b="0"/>
            <wp:docPr id="1797984385" name="Picture 5" descr="Forms response chart. Question title: At Progress Meetings,  I receive valuable information about how well my child is doing and what they need to improve on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C07E" w14:textId="009515C6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09F12C" wp14:editId="20876FCB">
            <wp:extent cx="5731510" cy="2411730"/>
            <wp:effectExtent l="0" t="0" r="2540" b="7620"/>
            <wp:docPr id="1464460008" name="Picture 6" descr="Forms response chart. Question title: My child is taught well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893A" w14:textId="1DD313B8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8EF6020" wp14:editId="0C4AA57A">
            <wp:extent cx="5731510" cy="2411730"/>
            <wp:effectExtent l="0" t="0" r="2540" b="7620"/>
            <wp:docPr id="626423746" name="Picture 7" descr="Forms response chart. Question title: My child can take part in clubs, activities and extra-curricular clubs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58D9D6" wp14:editId="45351169">
            <wp:extent cx="5731510" cy="2599690"/>
            <wp:effectExtent l="0" t="0" r="2540" b="0"/>
            <wp:docPr id="772984135" name="Picture 8" descr="Forms response chart. Question title: The school supports my child’s wider personal development e.g. workshops, visits, visitors, enrichment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DA1C" w14:textId="05676068" w:rsidR="000C1288" w:rsidRDefault="000C1288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EA1879" wp14:editId="7B9D18EC">
            <wp:extent cx="5731510" cy="2599690"/>
            <wp:effectExtent l="0" t="0" r="2540" b="0"/>
            <wp:docPr id="740029527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CFFE" w14:textId="38E648B3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DEB1311" wp14:editId="57FE6259">
            <wp:extent cx="5731510" cy="2411730"/>
            <wp:effectExtent l="0" t="0" r="2540" b="7620"/>
            <wp:docPr id="138355368" name="Picture 10" descr="Forms response chart. Question title: The positive relationships policy encourages children to behave well and have positive relationship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E38BA" wp14:editId="58961E28">
            <wp:extent cx="5731510" cy="2411730"/>
            <wp:effectExtent l="0" t="0" r="2540" b="7620"/>
            <wp:docPr id="1972710232" name="Picture 11" descr="Forms response chart. Question title: This school deals effectively with bullying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94B4" w14:textId="3EA6FFE8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26CC0D" wp14:editId="3F97A9A3">
            <wp:extent cx="5731510" cy="2411730"/>
            <wp:effectExtent l="0" t="0" r="2540" b="7620"/>
            <wp:docPr id="1548530772" name="Picture 12" descr="Forms response chart. Question title: This school is well led and managed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BD9D2" w14:textId="612CB3A7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72C4735" wp14:editId="6935B126">
            <wp:extent cx="5731510" cy="2411730"/>
            <wp:effectExtent l="0" t="0" r="2540" b="7620"/>
            <wp:docPr id="456441253" name="Picture 13" descr="Forms response chart. Question title: This school responds well to any concerns I may have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CBC0" w14:textId="5981CDD6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DF229F" wp14:editId="46C022B8">
            <wp:extent cx="5731510" cy="2411730"/>
            <wp:effectExtent l="0" t="0" r="2540" b="7620"/>
            <wp:docPr id="273572277" name="Picture 14" descr="Forms response chart. Question title: I am made to feel welcome when I visit the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7B5D4" w14:textId="50B09AB5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7F9AEE" wp14:editId="29FD7136">
            <wp:extent cx="5731510" cy="2411730"/>
            <wp:effectExtent l="0" t="0" r="2540" b="7620"/>
            <wp:docPr id="1932531655" name="Picture 15" descr="Forms response chart. Question title: I am invited to engage in the school community through assemblies, workshops and eve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C251" w14:textId="35B47F01" w:rsidR="00A93367" w:rsidRDefault="00A93367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53C484C" wp14:editId="6B0F30B8">
            <wp:extent cx="5731510" cy="2599690"/>
            <wp:effectExtent l="0" t="0" r="2540" b="0"/>
            <wp:docPr id="1116643078" name="Picture 16" descr="Forms response chart. Question title: The school uses a range of platforms to communicate with parents and carers -  Arbor, website, social media, newsletters etc.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E7D0" w14:textId="54D21410" w:rsidR="00C95BB0" w:rsidRDefault="00A93367" w:rsidP="000C128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106BDF" wp14:editId="65F7D208">
            <wp:extent cx="5731510" cy="2411730"/>
            <wp:effectExtent l="0" t="0" r="2540" b="7620"/>
            <wp:docPr id="2124897730" name="Picture 17" descr="Forms response chart. Question title: I would recommend this school to another parent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1795" w14:textId="77777777" w:rsidR="00CF3FBA" w:rsidRPr="00BA0C45" w:rsidRDefault="00CF3FBA" w:rsidP="00CF3FBA">
      <w:pPr>
        <w:rPr>
          <w:rFonts w:ascii="Arial" w:hAnsi="Arial" w:cs="Arial"/>
          <w:b/>
          <w:bCs/>
        </w:rPr>
      </w:pPr>
      <w:r w:rsidRPr="00BA0C45">
        <w:rPr>
          <w:rFonts w:ascii="Arial" w:hAnsi="Arial" w:cs="Arial"/>
          <w:b/>
          <w:bCs/>
        </w:rPr>
        <w:t>What other comments would you like to make to staff:</w:t>
      </w:r>
    </w:p>
    <w:p w14:paraId="2F6B93E9" w14:textId="49904ECF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</w:t>
      </w:r>
      <w:r>
        <w:rPr>
          <w:rFonts w:ascii="Arial" w:hAnsi="Arial" w:cs="Arial"/>
        </w:rPr>
        <w:t xml:space="preserve"> </w:t>
      </w:r>
      <w:r w:rsidRPr="00A93367">
        <w:rPr>
          <w:rFonts w:ascii="Arial" w:hAnsi="Arial" w:cs="Arial"/>
        </w:rPr>
        <w:t xml:space="preserve">you to </w:t>
      </w:r>
      <w:proofErr w:type="gramStart"/>
      <w:r w:rsidRPr="00A93367">
        <w:rPr>
          <w:rFonts w:ascii="Arial" w:hAnsi="Arial" w:cs="Arial"/>
        </w:rPr>
        <w:t>all of</w:t>
      </w:r>
      <w:proofErr w:type="gramEnd"/>
      <w:r w:rsidRPr="00A93367">
        <w:rPr>
          <w:rFonts w:ascii="Arial" w:hAnsi="Arial" w:cs="Arial"/>
        </w:rPr>
        <w:t xml:space="preserve"> the staff and everything you guys do in EYFS.</w:t>
      </w:r>
    </w:p>
    <w:p w14:paraId="4D161455" w14:textId="77777777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You are all amazing thank you x</w:t>
      </w:r>
    </w:p>
    <w:p w14:paraId="6316CDAE" w14:textId="7176B2C4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A93367">
        <w:rPr>
          <w:rFonts w:ascii="Arial" w:hAnsi="Arial" w:cs="Arial"/>
        </w:rPr>
        <w:t xml:space="preserve"> has come on leaps and bounds</w:t>
      </w:r>
      <w:r>
        <w:rPr>
          <w:rFonts w:ascii="Arial" w:hAnsi="Arial" w:cs="Arial"/>
        </w:rPr>
        <w:t>.</w:t>
      </w:r>
    </w:p>
    <w:p w14:paraId="7CDD6D04" w14:textId="77777777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 xml:space="preserve">Thank you all for everything you have done to support both my children. You are all amazing. </w:t>
      </w:r>
      <w:r w:rsidRPr="00A93367">
        <w:rPr>
          <w:rFonts w:ascii="Segoe UI Emoji" w:hAnsi="Segoe UI Emoji" w:cs="Segoe UI Emoji"/>
        </w:rPr>
        <w:t>🤩</w:t>
      </w:r>
    </w:p>
    <w:p w14:paraId="55AC265E" w14:textId="71B4F8D8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I am very pleased how well my child is developing in school</w:t>
      </w:r>
      <w:r>
        <w:rPr>
          <w:rFonts w:ascii="Arial" w:hAnsi="Arial" w:cs="Arial"/>
        </w:rPr>
        <w:t>.</w:t>
      </w:r>
    </w:p>
    <w:p w14:paraId="4848BDFD" w14:textId="24D5810F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 you EYFS for your kind and caring approac</w:t>
      </w:r>
      <w:r>
        <w:rPr>
          <w:rFonts w:ascii="Arial" w:hAnsi="Arial" w:cs="Arial"/>
        </w:rPr>
        <w:t>h. My son</w:t>
      </w:r>
      <w:r w:rsidRPr="00A93367">
        <w:rPr>
          <w:rFonts w:ascii="Arial" w:hAnsi="Arial" w:cs="Arial"/>
        </w:rPr>
        <w:t xml:space="preserve"> loves school.</w:t>
      </w:r>
    </w:p>
    <w:p w14:paraId="29AD6495" w14:textId="4B72E2B1" w:rsidR="00A93367" w:rsidRPr="00A93367" w:rsidRDefault="008C770F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93367" w:rsidRPr="00A93367">
        <w:rPr>
          <w:rFonts w:ascii="Arial" w:hAnsi="Arial" w:cs="Arial"/>
        </w:rPr>
        <w:t>hank you so much to EY</w:t>
      </w:r>
      <w:r>
        <w:rPr>
          <w:rFonts w:ascii="Arial" w:hAnsi="Arial" w:cs="Arial"/>
        </w:rPr>
        <w:t>F</w:t>
      </w:r>
      <w:r w:rsidR="00A93367" w:rsidRPr="00A93367">
        <w:rPr>
          <w:rFonts w:ascii="Arial" w:hAnsi="Arial" w:cs="Arial"/>
        </w:rPr>
        <w:t>S staff for making school so enjoyable that our child wants to stay for those extra hours after school!</w:t>
      </w:r>
    </w:p>
    <w:p w14:paraId="7BF88184" w14:textId="1C40001E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 you to the teacher</w:t>
      </w:r>
      <w:r w:rsidR="008C770F">
        <w:rPr>
          <w:rFonts w:ascii="Arial" w:hAnsi="Arial" w:cs="Arial"/>
        </w:rPr>
        <w:t>s.</w:t>
      </w:r>
    </w:p>
    <w:p w14:paraId="078D998C" w14:textId="5E5141A8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 you for everything</w:t>
      </w:r>
      <w:r w:rsidR="008C770F">
        <w:rPr>
          <w:rFonts w:ascii="Arial" w:hAnsi="Arial" w:cs="Arial"/>
        </w:rPr>
        <w:t>.</w:t>
      </w:r>
    </w:p>
    <w:p w14:paraId="5E48353F" w14:textId="77777777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 xml:space="preserve">My child loves Reception and is coming on </w:t>
      </w:r>
      <w:proofErr w:type="gramStart"/>
      <w:r w:rsidRPr="00A93367">
        <w:rPr>
          <w:rFonts w:ascii="Arial" w:hAnsi="Arial" w:cs="Arial"/>
        </w:rPr>
        <w:t>really well</w:t>
      </w:r>
      <w:proofErr w:type="gramEnd"/>
      <w:r w:rsidRPr="00A93367">
        <w:rPr>
          <w:rFonts w:ascii="Arial" w:hAnsi="Arial" w:cs="Arial"/>
        </w:rPr>
        <w:t>.</w:t>
      </w:r>
    </w:p>
    <w:p w14:paraId="132FA43B" w14:textId="77777777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 xml:space="preserve">Thank you for everything! </w:t>
      </w:r>
    </w:p>
    <w:p w14:paraId="25BC25F4" w14:textId="6E50C429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Once again, another fantastic meeting with an outstanding teacher. Thank you for everything</w:t>
      </w:r>
      <w:r w:rsidR="008C770F">
        <w:rPr>
          <w:rFonts w:ascii="Arial" w:hAnsi="Arial" w:cs="Arial"/>
        </w:rPr>
        <w:t>.</w:t>
      </w:r>
    </w:p>
    <w:p w14:paraId="3E08D629" w14:textId="2B825BF2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lastRenderedPageBreak/>
        <w:t>Thank you very much to everyone</w:t>
      </w:r>
      <w:r w:rsidR="008C770F">
        <w:rPr>
          <w:rFonts w:ascii="Arial" w:hAnsi="Arial" w:cs="Arial"/>
        </w:rPr>
        <w:t>.</w:t>
      </w:r>
    </w:p>
    <w:p w14:paraId="27105136" w14:textId="1BC37C52" w:rsidR="00A93367" w:rsidRPr="008C770F" w:rsidRDefault="008C770F" w:rsidP="008C770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Our son</w:t>
      </w:r>
      <w:r w:rsidR="00A93367" w:rsidRPr="00A93367">
        <w:rPr>
          <w:rFonts w:ascii="Arial" w:hAnsi="Arial" w:cs="Arial"/>
        </w:rPr>
        <w:t xml:space="preserve"> absolutely loves coming to school and we </w:t>
      </w:r>
      <w:r w:rsidRPr="00A93367">
        <w:rPr>
          <w:rFonts w:ascii="Arial" w:hAnsi="Arial" w:cs="Arial"/>
        </w:rPr>
        <w:t>couldn’t</w:t>
      </w:r>
      <w:r w:rsidR="00A93367" w:rsidRPr="00A93367">
        <w:rPr>
          <w:rFonts w:ascii="Arial" w:hAnsi="Arial" w:cs="Arial"/>
        </w:rPr>
        <w:t xml:space="preserve"> be happier as parents. Thank you</w:t>
      </w:r>
      <w:r>
        <w:rPr>
          <w:rFonts w:ascii="Arial" w:hAnsi="Arial" w:cs="Arial"/>
        </w:rPr>
        <w:t>.</w:t>
      </w:r>
    </w:p>
    <w:p w14:paraId="38085EC2" w14:textId="2ED34AAF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Staff always go above and beyond, thank</w:t>
      </w:r>
      <w:r w:rsidR="008C770F">
        <w:rPr>
          <w:rFonts w:ascii="Arial" w:hAnsi="Arial" w:cs="Arial"/>
        </w:rPr>
        <w:t xml:space="preserve"> </w:t>
      </w:r>
      <w:r w:rsidRPr="00A93367">
        <w:rPr>
          <w:rFonts w:ascii="Arial" w:hAnsi="Arial" w:cs="Arial"/>
        </w:rPr>
        <w:t>you</w:t>
      </w:r>
      <w:r w:rsidR="008C770F">
        <w:rPr>
          <w:rFonts w:ascii="Arial" w:hAnsi="Arial" w:cs="Arial"/>
        </w:rPr>
        <w:t>.</w:t>
      </w:r>
    </w:p>
    <w:p w14:paraId="3427FFA9" w14:textId="43D6BDC9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 you for your support</w:t>
      </w:r>
      <w:r w:rsidR="008C770F">
        <w:rPr>
          <w:rFonts w:ascii="Arial" w:hAnsi="Arial" w:cs="Arial"/>
        </w:rPr>
        <w:t>.</w:t>
      </w:r>
    </w:p>
    <w:p w14:paraId="7D87BF4C" w14:textId="203BA0F6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All very lovely and helpful</w:t>
      </w:r>
      <w:r w:rsidR="008C770F">
        <w:rPr>
          <w:rFonts w:ascii="Arial" w:hAnsi="Arial" w:cs="Arial"/>
        </w:rPr>
        <w:t>.</w:t>
      </w:r>
    </w:p>
    <w:p w14:paraId="5BC2BCB2" w14:textId="2A9AC826" w:rsidR="00A93367" w:rsidRPr="00A93367" w:rsidRDefault="00A93367" w:rsidP="00A9336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Thank you for all you do</w:t>
      </w:r>
      <w:r w:rsidR="008C770F">
        <w:rPr>
          <w:rFonts w:ascii="Arial" w:hAnsi="Arial" w:cs="Arial"/>
        </w:rPr>
        <w:t>.</w:t>
      </w:r>
    </w:p>
    <w:p w14:paraId="4C47F538" w14:textId="122C43B3" w:rsidR="008F1407" w:rsidRPr="008C770F" w:rsidRDefault="00A93367" w:rsidP="008C770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93367">
        <w:rPr>
          <w:rFonts w:ascii="Arial" w:hAnsi="Arial" w:cs="Arial"/>
        </w:rPr>
        <w:t>We are very happy with the education and support that our daughter receives at Roby Park!</w:t>
      </w:r>
    </w:p>
    <w:sectPr w:rsidR="008F1407" w:rsidRPr="008C770F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30741" w14:textId="77777777" w:rsidR="00455751" w:rsidRDefault="00455751" w:rsidP="0080530E">
      <w:r>
        <w:separator/>
      </w:r>
    </w:p>
  </w:endnote>
  <w:endnote w:type="continuationSeparator" w:id="0">
    <w:p w14:paraId="1213B021" w14:textId="77777777" w:rsidR="00455751" w:rsidRDefault="00455751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BA949" w14:textId="77777777" w:rsidR="00455751" w:rsidRDefault="00455751" w:rsidP="0080530E">
      <w:r>
        <w:separator/>
      </w:r>
    </w:p>
  </w:footnote>
  <w:footnote w:type="continuationSeparator" w:id="0">
    <w:p w14:paraId="20D87FBF" w14:textId="77777777" w:rsidR="00455751" w:rsidRDefault="00455751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11446BFC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366349">
      <w:rPr>
        <w:sz w:val="36"/>
        <w:szCs w:val="36"/>
      </w:rPr>
      <w:t>R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</w:t>
    </w:r>
    <w:r w:rsidR="00BA0C45">
      <w:rPr>
        <w:sz w:val="36"/>
        <w:szCs w:val="36"/>
      </w:rPr>
      <w:t>– 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60A17767" w:rsidR="00016962" w:rsidRDefault="0036634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BA0C45">
      <w:rPr>
        <w:sz w:val="36"/>
        <w:szCs w:val="36"/>
      </w:rPr>
      <w:t>4</w:t>
    </w:r>
    <w:r w:rsidR="003D56C6">
      <w:rPr>
        <w:sz w:val="36"/>
        <w:szCs w:val="36"/>
      </w:rPr>
      <w:t>/</w:t>
    </w:r>
    <w:r>
      <w:rPr>
        <w:sz w:val="36"/>
        <w:szCs w:val="36"/>
      </w:rPr>
      <w:t>30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2"/>
  </w:num>
  <w:num w:numId="2" w16cid:durableId="572206934">
    <w:abstractNumId w:val="1"/>
  </w:num>
  <w:num w:numId="3" w16cid:durableId="285621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1288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55751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B17C2"/>
    <w:rsid w:val="008B2753"/>
    <w:rsid w:val="008C770F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336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0C45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514C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4C2F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354</TotalTime>
  <Pages>7</Pages>
  <Words>204</Words>
  <Characters>944</Characters>
  <Application>Microsoft Office Word</Application>
  <DocSecurity>0</DocSecurity>
  <Lines>49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12</cp:revision>
  <cp:lastPrinted>2023-06-14T13:26:00Z</cp:lastPrinted>
  <dcterms:created xsi:type="dcterms:W3CDTF">2025-12-06T12:42:00Z</dcterms:created>
  <dcterms:modified xsi:type="dcterms:W3CDTF">2026-03-13T09:22:00Z</dcterms:modified>
</cp:coreProperties>
</file>