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C0DE1" w14:textId="6095E903" w:rsidR="00CF3FBA" w:rsidRDefault="00CF3FBA" w:rsidP="00F35170">
      <w:pPr>
        <w:rPr>
          <w:rFonts w:ascii="Arial" w:hAnsi="Arial" w:cs="Arial"/>
        </w:rPr>
      </w:pPr>
    </w:p>
    <w:p w14:paraId="0A86E2E8" w14:textId="50630324" w:rsidR="00CF3FBA" w:rsidRDefault="00BE6619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2C4A596" wp14:editId="30518C2A">
            <wp:extent cx="5731510" cy="2411730"/>
            <wp:effectExtent l="0" t="0" r="2540" b="7620"/>
            <wp:docPr id="292533512" name="Picture 18" descr="Forms response chart. Question title: My child is happy at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My child is happy at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5A4B0" wp14:editId="0EB2DD49">
            <wp:extent cx="5731510" cy="2411730"/>
            <wp:effectExtent l="0" t="0" r="2540" b="7620"/>
            <wp:docPr id="1866933300" name="Picture 19" descr="Forms response chart. Question title: My child feels safe at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My child feels safe at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C34D" w14:textId="7564C327" w:rsidR="00BE6619" w:rsidRDefault="00BE6619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F84E6A" wp14:editId="72683A6A">
            <wp:extent cx="5731510" cy="2411730"/>
            <wp:effectExtent l="0" t="0" r="2540" b="7620"/>
            <wp:docPr id="549784292" name="Picture 20" descr="Forms response chart. Question title: My child is well looked after in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s response chart. Question title: My child is well looked after in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3C62" w14:textId="5E866424" w:rsidR="00BE6619" w:rsidRDefault="00BE6619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62EFCA5" wp14:editId="19C21BA6">
            <wp:extent cx="5731510" cy="2411730"/>
            <wp:effectExtent l="0" t="0" r="2540" b="7620"/>
            <wp:docPr id="1931490602" name="Picture 21" descr="Forms response chart. Question title: My child makes good progress at this school, from their individual starting points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My child makes good progress at this school, from their individual starting points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1384" w14:textId="3E716428" w:rsidR="00BE6619" w:rsidRDefault="00BE6619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76ABF4" wp14:editId="05F3DDCA">
            <wp:extent cx="5731510" cy="2599690"/>
            <wp:effectExtent l="0" t="0" r="2540" b="0"/>
            <wp:docPr id="2042398115" name="Picture 22" descr="Forms response chart. Question title: At Progress Meetings,  I receive valuable information about how well my child is doing and what they need to improve on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s response chart. Question title: At Progress Meetings,  I receive valuable information about how well my child is doing and what they need to improve on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AB44D" w14:textId="5B7D0AFC" w:rsidR="00BE6619" w:rsidRDefault="00BE6619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9575C4" wp14:editId="603447EE">
            <wp:extent cx="5731510" cy="2411730"/>
            <wp:effectExtent l="0" t="0" r="2540" b="7620"/>
            <wp:docPr id="1697161084" name="Picture 23" descr="Forms response chart. Question title: My child is taught well in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My child is taught well in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CD8CA" w14:textId="3FE4533D" w:rsidR="00BE6619" w:rsidRDefault="00BE6619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A5BC19E" wp14:editId="7F299400">
            <wp:extent cx="5731510" cy="2411730"/>
            <wp:effectExtent l="0" t="0" r="2540" b="7620"/>
            <wp:docPr id="318305619" name="Picture 24" descr="Forms response chart. Question title: My child can take part in clubs, activities and extra-curricular clubs at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My child can take part in clubs, activities and extra-curricular clubs at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8A730" wp14:editId="78D95592">
            <wp:extent cx="5731510" cy="2599690"/>
            <wp:effectExtent l="0" t="0" r="2540" b="0"/>
            <wp:docPr id="645217090" name="Picture 25" descr="Forms response chart. Question title: The school supports my child’s wider personal development e.g. workshops, visits, visitors, enrichment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The school supports my child’s wider personal development e.g. workshops, visits, visitors, enrichment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F0F51" wp14:editId="36424BDE">
            <wp:extent cx="5731510" cy="2599690"/>
            <wp:effectExtent l="0" t="0" r="2540" b="0"/>
            <wp:docPr id="1885284292" name="Picture 26" descr="Forms response chart. Question title: Mental health and wellbeing is a high priority for the school and is promoted through the school culture and ethos (extra-curricular clubs, OPAL, wellbeing champions, curriculum, enrichment offer etc)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Mental health and wellbeing is a high priority for the school and is promoted through the school culture and ethos (extra-curricular clubs, OPAL, wellbeing champions, curriculum, enrichment offer etc)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7839" w14:textId="0D5FDFE0" w:rsidR="00BE6619" w:rsidRDefault="00BE6619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3935535" wp14:editId="5CE836FE">
            <wp:extent cx="5731510" cy="2411730"/>
            <wp:effectExtent l="0" t="0" r="2540" b="7620"/>
            <wp:docPr id="1109252476" name="Picture 27" descr="Forms response chart. Question title: The positive relationships policy encourages children to behave well and have positive relationships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The positive relationships policy encourages children to behave well and have positive relationships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E555" w14:textId="4C8961CB" w:rsidR="00BE6619" w:rsidRDefault="00BE6619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BECAD1" wp14:editId="48FE2C33">
            <wp:extent cx="5731510" cy="2411730"/>
            <wp:effectExtent l="0" t="0" r="2540" b="7620"/>
            <wp:docPr id="482810405" name="Picture 29" descr="Forms response chart. Question title: This school deals effectively with bullying&#10;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This school deals effectively with bullying&#10;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F9729" w14:textId="67CF391D" w:rsidR="00BE6619" w:rsidRDefault="00BE6619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CFF3FD" wp14:editId="71393AF8">
            <wp:extent cx="5731510" cy="2411730"/>
            <wp:effectExtent l="0" t="0" r="2540" b="7620"/>
            <wp:docPr id="265355060" name="Picture 30" descr="Forms response chart. Question title: This school is well led and managed&#10;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This school is well led and managed&#10;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64C1A" wp14:editId="2207AAA7">
            <wp:extent cx="5731510" cy="2411730"/>
            <wp:effectExtent l="0" t="0" r="2540" b="7620"/>
            <wp:docPr id="2021003726" name="Picture 31" descr="Forms response chart. Question title: This school responds well to any concerns I may have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rms response chart. Question title: This school responds well to any concerns I may have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1EE50" wp14:editId="3435E555">
            <wp:extent cx="5731510" cy="2411730"/>
            <wp:effectExtent l="0" t="0" r="2540" b="7620"/>
            <wp:docPr id="729494296" name="Picture 32" descr="Forms response chart. Question title: I am made to feel welcome when I visit the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orms response chart. Question title: I am made to feel welcome when I visit the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169F4" wp14:editId="2E1FC9EB">
            <wp:extent cx="5731510" cy="2411730"/>
            <wp:effectExtent l="0" t="0" r="2540" b="7620"/>
            <wp:docPr id="817600201" name="Picture 33" descr="Forms response chart. Question title: I am invited to engage in the school community through assemblies, workshops and events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rms response chart. Question title: I am invited to engage in the school community through assemblies, workshops and events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42A75" wp14:editId="74E5C83A">
            <wp:extent cx="5731510" cy="2599690"/>
            <wp:effectExtent l="0" t="0" r="2540" b="0"/>
            <wp:docPr id="1178480227" name="Picture 34" descr="Forms response chart. Question title: The school uses a range of platforms to communicate with parents and carers -  Arbor, website, social media, newsletters etc.&#10;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orms response chart. Question title: The school uses a range of platforms to communicate with parents and carers -  Arbor, website, social media, newsletters etc.&#10;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4289C" wp14:editId="7116E1A9">
            <wp:extent cx="5731510" cy="2411730"/>
            <wp:effectExtent l="0" t="0" r="2540" b="7620"/>
            <wp:docPr id="1718163432" name="Picture 35" descr="Forms response chart. Question title: I would recommend this school to another parent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orms response chart. Question title: I would recommend this school to another parent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28281" w14:textId="6D5E5C31" w:rsidR="00BE6619" w:rsidRDefault="00BE6619" w:rsidP="00881C87">
      <w:pPr>
        <w:jc w:val="center"/>
        <w:rPr>
          <w:rFonts w:ascii="Arial" w:hAnsi="Arial" w:cs="Arial"/>
        </w:rPr>
      </w:pPr>
    </w:p>
    <w:p w14:paraId="24FB43C8" w14:textId="1BEC01E7" w:rsidR="00BE6619" w:rsidRDefault="00BE6619" w:rsidP="00881C87">
      <w:pPr>
        <w:jc w:val="center"/>
        <w:rPr>
          <w:rFonts w:ascii="Arial" w:hAnsi="Arial" w:cs="Arial"/>
        </w:rPr>
      </w:pPr>
    </w:p>
    <w:p w14:paraId="16C72A9A" w14:textId="0FADDC60" w:rsidR="00BE6619" w:rsidRDefault="00BE6619" w:rsidP="00881C87">
      <w:pPr>
        <w:jc w:val="center"/>
        <w:rPr>
          <w:rFonts w:ascii="Arial" w:hAnsi="Arial" w:cs="Arial"/>
        </w:rPr>
      </w:pPr>
    </w:p>
    <w:p w14:paraId="499E3216" w14:textId="2AD6FCD8" w:rsidR="00BE6619" w:rsidRDefault="00BE6619" w:rsidP="00BE6619">
      <w:pPr>
        <w:rPr>
          <w:rFonts w:ascii="Arial" w:hAnsi="Arial" w:cs="Arial"/>
        </w:rPr>
      </w:pPr>
    </w:p>
    <w:p w14:paraId="61341795" w14:textId="77777777" w:rsidR="00CF3FBA" w:rsidRPr="000F0C51" w:rsidRDefault="00CF3FBA" w:rsidP="00CF3FBA">
      <w:pPr>
        <w:rPr>
          <w:rFonts w:ascii="Arial" w:hAnsi="Arial" w:cs="Arial"/>
          <w:b/>
          <w:bCs/>
        </w:rPr>
      </w:pPr>
      <w:r w:rsidRPr="000F0C51">
        <w:rPr>
          <w:rFonts w:ascii="Arial" w:hAnsi="Arial" w:cs="Arial"/>
          <w:b/>
          <w:bCs/>
        </w:rPr>
        <w:t>What other comments would you like to make to staff:</w:t>
      </w:r>
    </w:p>
    <w:p w14:paraId="762CD4EB" w14:textId="7C8448B1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Staff are lovely</w:t>
      </w:r>
      <w:r>
        <w:rPr>
          <w:rFonts w:ascii="Arial" w:hAnsi="Arial" w:cs="Arial"/>
        </w:rPr>
        <w:t>.</w:t>
      </w:r>
    </w:p>
    <w:p w14:paraId="30F13AAD" w14:textId="4841B8F6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A massive thank you too all the staff</w:t>
      </w:r>
      <w:r>
        <w:rPr>
          <w:rFonts w:ascii="Arial" w:hAnsi="Arial" w:cs="Arial"/>
        </w:rPr>
        <w:t>.</w:t>
      </w:r>
      <w:r w:rsidRPr="00BE66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Our daughter</w:t>
      </w:r>
      <w:r w:rsidRPr="00BE6619">
        <w:rPr>
          <w:rFonts w:ascii="Arial" w:hAnsi="Arial" w:cs="Arial"/>
        </w:rPr>
        <w:t xml:space="preserve"> absolutely loves her school and is progressing amazingly. We appreciate everything you all do!!</w:t>
      </w:r>
    </w:p>
    <w:p w14:paraId="3164C9B4" w14:textId="53C6C50F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 xml:space="preserve">Thank you to all of the nursery staff for </w:t>
      </w:r>
      <w:r>
        <w:rPr>
          <w:rFonts w:ascii="Arial" w:hAnsi="Arial" w:cs="Arial"/>
        </w:rPr>
        <w:t>our son’s</w:t>
      </w:r>
      <w:r w:rsidRPr="00BE6619">
        <w:rPr>
          <w:rFonts w:ascii="Arial" w:hAnsi="Arial" w:cs="Arial"/>
        </w:rPr>
        <w:t xml:space="preserve"> development</w:t>
      </w:r>
      <w:r>
        <w:rPr>
          <w:rFonts w:ascii="Arial" w:hAnsi="Arial" w:cs="Arial"/>
        </w:rPr>
        <w:t>.</w:t>
      </w:r>
    </w:p>
    <w:p w14:paraId="029AC37B" w14:textId="77777777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The best nursery teachers :)</w:t>
      </w:r>
    </w:p>
    <w:p w14:paraId="0649E4EF" w14:textId="0B82B2C2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Great</w:t>
      </w:r>
      <w:r>
        <w:rPr>
          <w:rFonts w:ascii="Arial" w:hAnsi="Arial" w:cs="Arial"/>
        </w:rPr>
        <w:t>.</w:t>
      </w:r>
    </w:p>
    <w:p w14:paraId="5BE04E7C" w14:textId="30107BF1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Thank you for your hard work and commitment</w:t>
      </w:r>
      <w:r>
        <w:rPr>
          <w:rFonts w:ascii="Arial" w:hAnsi="Arial" w:cs="Arial"/>
        </w:rPr>
        <w:t>.</w:t>
      </w:r>
    </w:p>
    <w:p w14:paraId="472FDB94" w14:textId="77777777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Well done. Thank you!</w:t>
      </w:r>
    </w:p>
    <w:p w14:paraId="1207A6F1" w14:textId="568835FC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daughter</w:t>
      </w:r>
      <w:r w:rsidRPr="00BE6619">
        <w:rPr>
          <w:rFonts w:ascii="Arial" w:hAnsi="Arial" w:cs="Arial"/>
        </w:rPr>
        <w:t xml:space="preserve"> loves school thank you so much</w:t>
      </w:r>
      <w:r>
        <w:rPr>
          <w:rFonts w:ascii="Arial" w:hAnsi="Arial" w:cs="Arial"/>
        </w:rPr>
        <w:t>.</w:t>
      </w:r>
    </w:p>
    <w:p w14:paraId="4A9C2DC9" w14:textId="428BDA91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Really good school</w:t>
      </w:r>
      <w:r>
        <w:rPr>
          <w:rFonts w:ascii="Arial" w:hAnsi="Arial" w:cs="Arial"/>
        </w:rPr>
        <w:t>.</w:t>
      </w:r>
    </w:p>
    <w:p w14:paraId="649567BC" w14:textId="77777777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 xml:space="preserve">Amazing school and staff thank you x </w:t>
      </w:r>
    </w:p>
    <w:p w14:paraId="52B990D4" w14:textId="77777777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Always say good morning and very pleasant. Very confident my child is progressing</w:t>
      </w:r>
    </w:p>
    <w:p w14:paraId="33F606AF" w14:textId="6D106467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We</w:t>
      </w:r>
      <w:r>
        <w:rPr>
          <w:rFonts w:ascii="Arial" w:hAnsi="Arial" w:cs="Arial"/>
        </w:rPr>
        <w:t>’</w:t>
      </w:r>
      <w:r w:rsidRPr="00BE6619">
        <w:rPr>
          <w:rFonts w:ascii="Arial" w:hAnsi="Arial" w:cs="Arial"/>
        </w:rPr>
        <w:t xml:space="preserve">re happy that </w:t>
      </w:r>
      <w:r>
        <w:rPr>
          <w:rFonts w:ascii="Arial" w:hAnsi="Arial" w:cs="Arial"/>
        </w:rPr>
        <w:t>our daughter</w:t>
      </w:r>
      <w:r w:rsidRPr="00BE6619">
        <w:rPr>
          <w:rFonts w:ascii="Arial" w:hAnsi="Arial" w:cs="Arial"/>
        </w:rPr>
        <w:t xml:space="preserve"> is always well looked after in your care and enjoys coming to school every</w:t>
      </w:r>
      <w:r>
        <w:rPr>
          <w:rFonts w:ascii="Arial" w:hAnsi="Arial" w:cs="Arial"/>
        </w:rPr>
        <w:t xml:space="preserve"> </w:t>
      </w:r>
      <w:r w:rsidRPr="00BE6619">
        <w:rPr>
          <w:rFonts w:ascii="Arial" w:hAnsi="Arial" w:cs="Arial"/>
        </w:rPr>
        <w:t>day.</w:t>
      </w:r>
    </w:p>
    <w:p w14:paraId="006B301C" w14:textId="044F4064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Thank</w:t>
      </w:r>
      <w:r>
        <w:rPr>
          <w:rFonts w:ascii="Arial" w:hAnsi="Arial" w:cs="Arial"/>
        </w:rPr>
        <w:t xml:space="preserve"> </w:t>
      </w:r>
      <w:r w:rsidRPr="00BE6619">
        <w:rPr>
          <w:rFonts w:ascii="Arial" w:hAnsi="Arial" w:cs="Arial"/>
        </w:rPr>
        <w:t>you</w:t>
      </w:r>
      <w:r>
        <w:rPr>
          <w:rFonts w:ascii="Arial" w:hAnsi="Arial" w:cs="Arial"/>
        </w:rPr>
        <w:t>.</w:t>
      </w:r>
    </w:p>
    <w:p w14:paraId="2B214F0E" w14:textId="6F65FEDD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Great school</w:t>
      </w:r>
      <w:r>
        <w:rPr>
          <w:rFonts w:ascii="Arial" w:hAnsi="Arial" w:cs="Arial"/>
        </w:rPr>
        <w:t>.</w:t>
      </w:r>
    </w:p>
    <w:p w14:paraId="37E29E5C" w14:textId="56FB0B01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daughter is</w:t>
      </w:r>
      <w:r w:rsidRPr="00BE6619">
        <w:rPr>
          <w:rFonts w:ascii="Arial" w:hAnsi="Arial" w:cs="Arial"/>
        </w:rPr>
        <w:t xml:space="preserve"> happy in class and enjoys school</w:t>
      </w:r>
      <w:r>
        <w:rPr>
          <w:rFonts w:ascii="Arial" w:hAnsi="Arial" w:cs="Arial"/>
        </w:rPr>
        <w:t>.</w:t>
      </w:r>
    </w:p>
    <w:p w14:paraId="0BE1FF56" w14:textId="77777777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Doing an amazing job. Thank you!</w:t>
      </w:r>
    </w:p>
    <w:p w14:paraId="780D422F" w14:textId="6299D912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 xml:space="preserve">It was really nice to come in and speak to </w:t>
      </w:r>
      <w:r>
        <w:rPr>
          <w:rFonts w:ascii="Arial" w:hAnsi="Arial" w:cs="Arial"/>
        </w:rPr>
        <w:t>M</w:t>
      </w:r>
      <w:r w:rsidRPr="00BE6619">
        <w:rPr>
          <w:rFonts w:ascii="Arial" w:hAnsi="Arial" w:cs="Arial"/>
        </w:rPr>
        <w:t xml:space="preserve">iss </w:t>
      </w:r>
      <w:r>
        <w:rPr>
          <w:rFonts w:ascii="Arial" w:hAnsi="Arial" w:cs="Arial"/>
        </w:rPr>
        <w:t>W</w:t>
      </w:r>
      <w:r w:rsidRPr="00BE6619">
        <w:rPr>
          <w:rFonts w:ascii="Arial" w:hAnsi="Arial" w:cs="Arial"/>
        </w:rPr>
        <w:t xml:space="preserve">aters about </w:t>
      </w:r>
      <w:r>
        <w:rPr>
          <w:rFonts w:ascii="Arial" w:hAnsi="Arial" w:cs="Arial"/>
        </w:rPr>
        <w:t>my daughter’s</w:t>
      </w:r>
      <w:r w:rsidRPr="00BE6619">
        <w:rPr>
          <w:rFonts w:ascii="Arial" w:hAnsi="Arial" w:cs="Arial"/>
        </w:rPr>
        <w:t xml:space="preserve"> progress in school </w:t>
      </w:r>
      <w:r w:rsidRPr="00BE6619">
        <w:rPr>
          <w:rFonts w:ascii="Segoe UI Emoji" w:hAnsi="Segoe UI Emoji" w:cs="Segoe UI Emoji"/>
        </w:rPr>
        <w:t>😀</w:t>
      </w:r>
    </w:p>
    <w:p w14:paraId="2FB0EAE7" w14:textId="00BA88D0" w:rsidR="00BE6619" w:rsidRPr="00BE6619" w:rsidRDefault="00870AA6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BE6619">
        <w:rPr>
          <w:rFonts w:ascii="Arial" w:hAnsi="Arial" w:cs="Arial"/>
        </w:rPr>
        <w:t>y daughter</w:t>
      </w:r>
      <w:r w:rsidR="00BE6619" w:rsidRPr="00BE6619">
        <w:rPr>
          <w:rFonts w:ascii="Arial" w:hAnsi="Arial" w:cs="Arial"/>
        </w:rPr>
        <w:t xml:space="preserve"> speaks about her teachers all of the time.</w:t>
      </w:r>
    </w:p>
    <w:p w14:paraId="31307410" w14:textId="29DFACB7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 xml:space="preserve">We feel listened to in this school and </w:t>
      </w:r>
      <w:r>
        <w:rPr>
          <w:rFonts w:ascii="Arial" w:hAnsi="Arial" w:cs="Arial"/>
        </w:rPr>
        <w:t>our daughter</w:t>
      </w:r>
      <w:r w:rsidRPr="00BE6619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s</w:t>
      </w:r>
      <w:r w:rsidRPr="00BE6619">
        <w:rPr>
          <w:rFonts w:ascii="Arial" w:hAnsi="Arial" w:cs="Arial"/>
        </w:rPr>
        <w:t xml:space="preserve"> very happy here</w:t>
      </w:r>
      <w:r>
        <w:rPr>
          <w:rFonts w:ascii="Arial" w:hAnsi="Arial" w:cs="Arial"/>
        </w:rPr>
        <w:t>. T</w:t>
      </w:r>
      <w:r w:rsidRPr="00BE6619">
        <w:rPr>
          <w:rFonts w:ascii="Arial" w:hAnsi="Arial" w:cs="Arial"/>
        </w:rPr>
        <w:t xml:space="preserve">he after school clubs are brilliant and the amount of activities and fun days the school organise are great. </w:t>
      </w:r>
      <w:r>
        <w:rPr>
          <w:rFonts w:ascii="Arial" w:hAnsi="Arial" w:cs="Arial"/>
        </w:rPr>
        <w:t>Our daughter</w:t>
      </w:r>
      <w:r w:rsidRPr="00BE6619">
        <w:rPr>
          <w:rFonts w:ascii="Arial" w:hAnsi="Arial" w:cs="Arial"/>
        </w:rPr>
        <w:t xml:space="preserve"> has developed so much even in the short time she has been at the school</w:t>
      </w:r>
      <w:r>
        <w:rPr>
          <w:rFonts w:ascii="Arial" w:hAnsi="Arial" w:cs="Arial"/>
        </w:rPr>
        <w:t>. T</w:t>
      </w:r>
      <w:r w:rsidRPr="00BE6619">
        <w:rPr>
          <w:rFonts w:ascii="Arial" w:hAnsi="Arial" w:cs="Arial"/>
        </w:rPr>
        <w:t>hank you so much to all the staff for all the work and effort they put in</w:t>
      </w:r>
      <w:r>
        <w:rPr>
          <w:rFonts w:ascii="Arial" w:hAnsi="Arial" w:cs="Arial"/>
        </w:rPr>
        <w:t xml:space="preserve"> e</w:t>
      </w:r>
      <w:r w:rsidRPr="00BE6619">
        <w:rPr>
          <w:rFonts w:ascii="Arial" w:hAnsi="Arial" w:cs="Arial"/>
        </w:rPr>
        <w:t>ven down to knowing every child’s name.</w:t>
      </w:r>
    </w:p>
    <w:p w14:paraId="2AE162FB" w14:textId="77777777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Great school and staff.</w:t>
      </w:r>
    </w:p>
    <w:p w14:paraId="239EF081" w14:textId="04F1C180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Massive thank you to all staff for working so hard for the children</w:t>
      </w:r>
      <w:r>
        <w:rPr>
          <w:rFonts w:ascii="Arial" w:hAnsi="Arial" w:cs="Arial"/>
        </w:rPr>
        <w:t>.</w:t>
      </w:r>
    </w:p>
    <w:p w14:paraId="237D5CFB" w14:textId="0A4D0376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 xml:space="preserve">Very impressed and happy with the education my child is receiving. </w:t>
      </w:r>
      <w:r>
        <w:rPr>
          <w:rFonts w:ascii="Arial" w:hAnsi="Arial" w:cs="Arial"/>
        </w:rPr>
        <w:t>My daughter</w:t>
      </w:r>
      <w:r w:rsidRPr="00BE6619">
        <w:rPr>
          <w:rFonts w:ascii="Arial" w:hAnsi="Arial" w:cs="Arial"/>
        </w:rPr>
        <w:t xml:space="preserve"> has achieved so much and grown hugely in confidence.</w:t>
      </w:r>
    </w:p>
    <w:p w14:paraId="1B64D40A" w14:textId="25330418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Brill</w:t>
      </w:r>
      <w:r>
        <w:rPr>
          <w:rFonts w:ascii="Arial" w:hAnsi="Arial" w:cs="Arial"/>
        </w:rPr>
        <w:t>i</w:t>
      </w:r>
      <w:r w:rsidRPr="00BE6619">
        <w:rPr>
          <w:rFonts w:ascii="Arial" w:hAnsi="Arial" w:cs="Arial"/>
        </w:rPr>
        <w:t>ant</w:t>
      </w:r>
      <w:r>
        <w:rPr>
          <w:rFonts w:ascii="Arial" w:hAnsi="Arial" w:cs="Arial"/>
        </w:rPr>
        <w:t>.</w:t>
      </w:r>
    </w:p>
    <w:p w14:paraId="75BF238F" w14:textId="5AE4C7B1" w:rsidR="00BE6619" w:rsidRPr="00BE6619" w:rsidRDefault="00BE6619" w:rsidP="00BE66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BE6619">
        <w:rPr>
          <w:rFonts w:ascii="Arial" w:hAnsi="Arial" w:cs="Arial"/>
        </w:rPr>
        <w:t>I couldn</w:t>
      </w:r>
      <w:r>
        <w:rPr>
          <w:rFonts w:ascii="Arial" w:hAnsi="Arial" w:cs="Arial"/>
        </w:rPr>
        <w:t>’</w:t>
      </w:r>
      <w:r w:rsidRPr="00BE6619">
        <w:rPr>
          <w:rFonts w:ascii="Arial" w:hAnsi="Arial" w:cs="Arial"/>
        </w:rPr>
        <w:t xml:space="preserve">t be happier with </w:t>
      </w:r>
      <w:r>
        <w:rPr>
          <w:rFonts w:ascii="Arial" w:hAnsi="Arial" w:cs="Arial"/>
        </w:rPr>
        <w:t>my daughter</w:t>
      </w:r>
      <w:r w:rsidRPr="00BE6619">
        <w:rPr>
          <w:rFonts w:ascii="Arial" w:hAnsi="Arial" w:cs="Arial"/>
        </w:rPr>
        <w:t xml:space="preserve"> in this school</w:t>
      </w:r>
      <w:r>
        <w:rPr>
          <w:rFonts w:ascii="Arial" w:hAnsi="Arial" w:cs="Arial"/>
        </w:rPr>
        <w:t>.</w:t>
      </w:r>
      <w:r w:rsidRPr="00BE66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Pr="00BE6619">
        <w:rPr>
          <w:rFonts w:ascii="Arial" w:hAnsi="Arial" w:cs="Arial"/>
        </w:rPr>
        <w:t>he always co</w:t>
      </w:r>
      <w:r>
        <w:rPr>
          <w:rFonts w:ascii="Arial" w:hAnsi="Arial" w:cs="Arial"/>
        </w:rPr>
        <w:t>m</w:t>
      </w:r>
      <w:r w:rsidRPr="00BE6619">
        <w:rPr>
          <w:rFonts w:ascii="Arial" w:hAnsi="Arial" w:cs="Arial"/>
        </w:rPr>
        <w:t>es home happy and teachers are lovely</w:t>
      </w:r>
      <w:r>
        <w:rPr>
          <w:rFonts w:ascii="Arial" w:hAnsi="Arial" w:cs="Arial"/>
        </w:rPr>
        <w:t>.</w:t>
      </w:r>
    </w:p>
    <w:sectPr w:rsidR="00BE6619" w:rsidRPr="00BE6619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0F24E2A9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F63CB8">
      <w:rPr>
        <w:sz w:val="36"/>
        <w:szCs w:val="36"/>
      </w:rPr>
      <w:t>N</w:t>
    </w:r>
    <w:r w:rsidR="004B7D93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9239C0">
      <w:rPr>
        <w:sz w:val="36"/>
        <w:szCs w:val="36"/>
      </w:rPr>
      <w:t>March 2026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596FBFA8" w:rsidR="00016962" w:rsidRDefault="00A17FC8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</w:t>
    </w:r>
    <w:r w:rsidR="009239C0">
      <w:rPr>
        <w:sz w:val="36"/>
        <w:szCs w:val="36"/>
      </w:rPr>
      <w:t>4</w:t>
    </w:r>
    <w:r w:rsidR="003D56C6">
      <w:rPr>
        <w:sz w:val="36"/>
        <w:szCs w:val="36"/>
      </w:rPr>
      <w:t>/</w:t>
    </w:r>
    <w:r>
      <w:rPr>
        <w:sz w:val="36"/>
        <w:szCs w:val="36"/>
      </w:rPr>
      <w:t>25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148D5"/>
    <w:multiLevelType w:val="hybridMultilevel"/>
    <w:tmpl w:val="A0683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2"/>
  </w:num>
  <w:num w:numId="2" w16cid:durableId="572206934">
    <w:abstractNumId w:val="1"/>
  </w:num>
  <w:num w:numId="3" w16cid:durableId="285621679">
    <w:abstractNumId w:val="0"/>
  </w:num>
  <w:num w:numId="4" w16cid:durableId="17469537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F0C51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71BD1"/>
    <w:rsid w:val="00376F32"/>
    <w:rsid w:val="00377BD8"/>
    <w:rsid w:val="003906BF"/>
    <w:rsid w:val="00392745"/>
    <w:rsid w:val="00393723"/>
    <w:rsid w:val="003C1FB8"/>
    <w:rsid w:val="003C4C88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2973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0AA6"/>
    <w:rsid w:val="00871FBD"/>
    <w:rsid w:val="00874449"/>
    <w:rsid w:val="00881C87"/>
    <w:rsid w:val="00886A98"/>
    <w:rsid w:val="00887F83"/>
    <w:rsid w:val="008906B3"/>
    <w:rsid w:val="0089482F"/>
    <w:rsid w:val="008B17C2"/>
    <w:rsid w:val="008B2753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39C0"/>
    <w:rsid w:val="00926291"/>
    <w:rsid w:val="009447C1"/>
    <w:rsid w:val="00951548"/>
    <w:rsid w:val="0095643E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3AA0"/>
    <w:rsid w:val="00BA49F5"/>
    <w:rsid w:val="00BA6464"/>
    <w:rsid w:val="00BB0577"/>
    <w:rsid w:val="00BB3287"/>
    <w:rsid w:val="00BC73D9"/>
    <w:rsid w:val="00BD5C33"/>
    <w:rsid w:val="00BE1BE2"/>
    <w:rsid w:val="00BE31AE"/>
    <w:rsid w:val="00BE6619"/>
    <w:rsid w:val="00BF17F2"/>
    <w:rsid w:val="00C00C2F"/>
    <w:rsid w:val="00C10630"/>
    <w:rsid w:val="00C27E4C"/>
    <w:rsid w:val="00C31AAE"/>
    <w:rsid w:val="00C37BEA"/>
    <w:rsid w:val="00C409CD"/>
    <w:rsid w:val="00C50833"/>
    <w:rsid w:val="00C52460"/>
    <w:rsid w:val="00C70A81"/>
    <w:rsid w:val="00C71B52"/>
    <w:rsid w:val="00C92099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825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2EC1"/>
    <w:rsid w:val="00F77A80"/>
    <w:rsid w:val="00F922F4"/>
    <w:rsid w:val="00F94063"/>
    <w:rsid w:val="00F942F6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32</TotalTime>
  <Pages>7</Pages>
  <Words>299</Words>
  <Characters>1400</Characters>
  <Application>Microsoft Office Word</Application>
  <DocSecurity>0</DocSecurity>
  <Lines>58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10</cp:revision>
  <cp:lastPrinted>2023-06-14T13:26:00Z</cp:lastPrinted>
  <dcterms:created xsi:type="dcterms:W3CDTF">2025-12-06T12:33:00Z</dcterms:created>
  <dcterms:modified xsi:type="dcterms:W3CDTF">2026-03-17T09:16:00Z</dcterms:modified>
</cp:coreProperties>
</file>