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89BF5" w14:textId="7CD30374" w:rsidR="00C95BB0" w:rsidRDefault="00C95BB0" w:rsidP="00881C87">
      <w:pPr>
        <w:jc w:val="center"/>
        <w:rPr>
          <w:rFonts w:ascii="Arial" w:hAnsi="Arial" w:cs="Arial"/>
        </w:rPr>
      </w:pPr>
    </w:p>
    <w:p w14:paraId="402D07FE" w14:textId="118FE968" w:rsidR="009615D3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10C73C" wp14:editId="1646CF4E">
            <wp:extent cx="5731510" cy="2411730"/>
            <wp:effectExtent l="0" t="0" r="2540" b="7620"/>
            <wp:docPr id="538707328" name="Picture 1" descr="Forms response chart. Question title: My child is happy at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18C7" w14:textId="2A9CF531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12A545" wp14:editId="0CC22283">
            <wp:extent cx="5731510" cy="2411730"/>
            <wp:effectExtent l="0" t="0" r="2540" b="7620"/>
            <wp:docPr id="1401813418" name="Picture 2" descr="Forms response chart. Question title: My child feels safe at this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23867" w14:textId="63207A65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86AE6B" wp14:editId="3E442E10">
            <wp:extent cx="5731510" cy="2411730"/>
            <wp:effectExtent l="0" t="0" r="2540" b="7620"/>
            <wp:docPr id="1740389124" name="Picture 3" descr="Forms response chart. Question title: My child is well looked after in this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9FC84" w14:textId="422EC9C2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E02DE9" wp14:editId="78479605">
            <wp:extent cx="5731510" cy="2411730"/>
            <wp:effectExtent l="0" t="0" r="2540" b="7620"/>
            <wp:docPr id="1347721020" name="Picture 4" descr="Forms response chart. Question title: My child makes good progress at this school, from their individual starting points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E7D7" w14:textId="0310049B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80E792" wp14:editId="03B03621">
            <wp:extent cx="5731510" cy="2599690"/>
            <wp:effectExtent l="0" t="0" r="2540" b="0"/>
            <wp:docPr id="1969045005" name="Picture 5" descr="Forms response chart. Question title: At Progress Meetings,  I receive valuable information about how well my child is doing and what they need to improve on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FE04" w14:textId="6BA85CFA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540CCE" wp14:editId="117FFB8E">
            <wp:extent cx="5731510" cy="2411730"/>
            <wp:effectExtent l="0" t="0" r="2540" b="7620"/>
            <wp:docPr id="1836792691" name="Picture 6" descr="Forms response chart. Question title: My child is taught well in this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F5DE" w14:textId="367F02C1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B0B0BB0" wp14:editId="2CC37FE4">
            <wp:extent cx="5731510" cy="2411730"/>
            <wp:effectExtent l="0" t="0" r="2540" b="7620"/>
            <wp:docPr id="1973443701" name="Picture 7" descr="Forms response chart. Question title: My child can take part in clubs, activities and extra-curricular clubs at this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936D" w14:textId="666DE96A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39C42D" wp14:editId="4564926C">
            <wp:extent cx="5731510" cy="2599690"/>
            <wp:effectExtent l="0" t="0" r="2540" b="0"/>
            <wp:docPr id="1617878816" name="Picture 8" descr="Forms response chart. Question title: The school supports my child’s wider personal development e.g. workshops, visits, visitors, enrichment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6C138" w14:textId="3B9140DB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B2476E" wp14:editId="7A542A86">
            <wp:extent cx="5731510" cy="2599690"/>
            <wp:effectExtent l="0" t="0" r="2540" b="0"/>
            <wp:docPr id="2007326637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23EB" w14:textId="382A8157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0977E64" wp14:editId="153FB914">
            <wp:extent cx="5731510" cy="2411730"/>
            <wp:effectExtent l="0" t="0" r="2540" b="7620"/>
            <wp:docPr id="654927215" name="Picture 10" descr="Forms response chart. Question title: The positive relationships policy encourages children to behave well and have positive relationships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116E" w14:textId="57EB7ACC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337BEB" wp14:editId="086419F5">
            <wp:extent cx="5731510" cy="2411730"/>
            <wp:effectExtent l="0" t="0" r="2540" b="7620"/>
            <wp:docPr id="1076167141" name="Picture 11" descr="Forms response chart. Question title: This school deals effectively with bullying&#10;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70DC" w14:textId="64CA9115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89034B" wp14:editId="407BF56B">
            <wp:extent cx="5731510" cy="2411730"/>
            <wp:effectExtent l="0" t="0" r="2540" b="7620"/>
            <wp:docPr id="187830097" name="Picture 12" descr="Forms response chart. Question title: This school is well led and managed&#10;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8252" w14:textId="0FBBEDDB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F7A5AF" wp14:editId="1DBFCF1C">
            <wp:extent cx="5731510" cy="2411730"/>
            <wp:effectExtent l="0" t="0" r="2540" b="7620"/>
            <wp:docPr id="879754591" name="Picture 13" descr="Forms response chart. Question title: This school responds well to any concerns I may have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B5BA" w14:textId="68EA185C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62A94C" wp14:editId="7A157B4E">
            <wp:extent cx="5731510" cy="2411730"/>
            <wp:effectExtent l="0" t="0" r="2540" b="7620"/>
            <wp:docPr id="1127110447" name="Picture 14" descr="Forms response chart. Question title: I am made to feel welcome when I visit the school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C1008" wp14:editId="73D3419B">
            <wp:extent cx="5731510" cy="2411730"/>
            <wp:effectExtent l="0" t="0" r="2540" b="7620"/>
            <wp:docPr id="1270375472" name="Picture 15" descr="Forms response chart. Question title: I am invited to engage in the school community through assemblies, workshops and events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6D19" w14:textId="20C90707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8CCD81F" wp14:editId="056C201F">
            <wp:extent cx="5731510" cy="2599690"/>
            <wp:effectExtent l="0" t="0" r="2540" b="0"/>
            <wp:docPr id="1696122529" name="Picture 16" descr="Forms response chart. Question title: The school uses a range of platforms to communicate with parents and carers -  Arbor, website, social media, newsletters etc.&#10;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795" w14:textId="69585CDF" w:rsidR="00406804" w:rsidRDefault="0040680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5603E9" wp14:editId="650B2250">
            <wp:extent cx="5731510" cy="2411730"/>
            <wp:effectExtent l="0" t="0" r="2540" b="7620"/>
            <wp:docPr id="541731111" name="Picture 17" descr="Forms response chart. Question title: I would recommend this school to another parent.. Number of responses: 2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7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ACE6" w14:textId="77777777" w:rsidR="00406804" w:rsidRDefault="00406804" w:rsidP="00881C87">
      <w:pPr>
        <w:jc w:val="center"/>
        <w:rPr>
          <w:rFonts w:ascii="Arial" w:hAnsi="Arial" w:cs="Arial"/>
        </w:rPr>
      </w:pPr>
    </w:p>
    <w:p w14:paraId="3F1AEF78" w14:textId="7C639B71" w:rsidR="009615D3" w:rsidRDefault="009615D3" w:rsidP="00881C87">
      <w:pPr>
        <w:jc w:val="center"/>
        <w:rPr>
          <w:rFonts w:ascii="Arial" w:hAnsi="Arial" w:cs="Arial"/>
        </w:rPr>
      </w:pPr>
    </w:p>
    <w:p w14:paraId="61341795" w14:textId="77777777" w:rsidR="00CF3FBA" w:rsidRDefault="00CF3FBA" w:rsidP="00CF3FBA">
      <w:pPr>
        <w:rPr>
          <w:rFonts w:ascii="Arial" w:hAnsi="Arial" w:cs="Arial"/>
          <w:b/>
          <w:bCs/>
        </w:rPr>
      </w:pPr>
      <w:r w:rsidRPr="00406804">
        <w:rPr>
          <w:rFonts w:ascii="Arial" w:hAnsi="Arial" w:cs="Arial"/>
          <w:b/>
          <w:bCs/>
        </w:rPr>
        <w:t>What other comments would you like to make to staff:</w:t>
      </w:r>
    </w:p>
    <w:p w14:paraId="678E6645" w14:textId="77777777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Thank you</w:t>
      </w:r>
    </w:p>
    <w:p w14:paraId="5CF64C9E" w14:textId="77777777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We are very happy with the school.</w:t>
      </w:r>
    </w:p>
    <w:p w14:paraId="6FE62449" w14:textId="703941D8" w:rsidR="00406804" w:rsidRPr="00406804" w:rsidRDefault="00B71830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Our daughter</w:t>
      </w:r>
      <w:r w:rsidR="00406804" w:rsidRPr="00406804">
        <w:rPr>
          <w:rFonts w:ascii="Arial" w:hAnsi="Arial" w:cs="Arial"/>
        </w:rPr>
        <w:t xml:space="preserve"> loves coming to school. Really happy with the support she is getting with her learning and progress.</w:t>
      </w:r>
    </w:p>
    <w:p w14:paraId="6B0AEB05" w14:textId="5F9FFBE5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My child is now feeling happy about coming back into school and is starting to enjoy school again. Could not fault the school, she is doing really well.</w:t>
      </w:r>
    </w:p>
    <w:p w14:paraId="1CE70B3D" w14:textId="75A0FDD6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 xml:space="preserve">We are very happy with </w:t>
      </w:r>
      <w:r w:rsidR="00B71830">
        <w:rPr>
          <w:rFonts w:ascii="Arial" w:hAnsi="Arial" w:cs="Arial"/>
        </w:rPr>
        <w:t>our daughter’s</w:t>
      </w:r>
      <w:r w:rsidRPr="00406804">
        <w:rPr>
          <w:rFonts w:ascii="Arial" w:hAnsi="Arial" w:cs="Arial"/>
        </w:rPr>
        <w:t xml:space="preserve"> progress</w:t>
      </w:r>
      <w:r w:rsidR="00B71830">
        <w:rPr>
          <w:rFonts w:ascii="Arial" w:hAnsi="Arial" w:cs="Arial"/>
        </w:rPr>
        <w:t>.</w:t>
      </w:r>
    </w:p>
    <w:p w14:paraId="66A6F6B4" w14:textId="206ED3E4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Amazing</w:t>
      </w:r>
      <w:r w:rsidR="00B71830">
        <w:rPr>
          <w:rFonts w:ascii="Arial" w:hAnsi="Arial" w:cs="Arial"/>
        </w:rPr>
        <w:t>.</w:t>
      </w:r>
    </w:p>
    <w:p w14:paraId="2E534589" w14:textId="06A81ADD" w:rsidR="00406804" w:rsidRPr="00406804" w:rsidRDefault="00B71830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406804" w:rsidRPr="00406804">
        <w:rPr>
          <w:rFonts w:ascii="Arial" w:hAnsi="Arial" w:cs="Arial"/>
        </w:rPr>
        <w:t xml:space="preserve"> is very happy attending school</w:t>
      </w:r>
      <w:r>
        <w:rPr>
          <w:rFonts w:ascii="Arial" w:hAnsi="Arial" w:cs="Arial"/>
        </w:rPr>
        <w:t>. H</w:t>
      </w:r>
      <w:r w:rsidR="00406804" w:rsidRPr="00406804">
        <w:rPr>
          <w:rFonts w:ascii="Arial" w:hAnsi="Arial" w:cs="Arial"/>
        </w:rPr>
        <w:t xml:space="preserve">e is very settled at </w:t>
      </w:r>
      <w:r>
        <w:rPr>
          <w:rFonts w:ascii="Arial" w:hAnsi="Arial" w:cs="Arial"/>
        </w:rPr>
        <w:t>R</w:t>
      </w:r>
      <w:r w:rsidR="00406804" w:rsidRPr="00406804">
        <w:rPr>
          <w:rFonts w:ascii="Arial" w:hAnsi="Arial" w:cs="Arial"/>
        </w:rPr>
        <w:t xml:space="preserve">oby </w:t>
      </w:r>
      <w:r>
        <w:rPr>
          <w:rFonts w:ascii="Arial" w:hAnsi="Arial" w:cs="Arial"/>
        </w:rPr>
        <w:t>P</w:t>
      </w:r>
      <w:r w:rsidR="00406804" w:rsidRPr="00406804">
        <w:rPr>
          <w:rFonts w:ascii="Arial" w:hAnsi="Arial" w:cs="Arial"/>
        </w:rPr>
        <w:t>ark and loves the staff. I</w:t>
      </w:r>
      <w:r>
        <w:rPr>
          <w:rFonts w:ascii="Arial" w:hAnsi="Arial" w:cs="Arial"/>
        </w:rPr>
        <w:t>’</w:t>
      </w:r>
      <w:r w:rsidR="00406804" w:rsidRPr="00406804">
        <w:rPr>
          <w:rFonts w:ascii="Arial" w:hAnsi="Arial" w:cs="Arial"/>
        </w:rPr>
        <w:t xml:space="preserve">m very happy with </w:t>
      </w:r>
      <w:r>
        <w:rPr>
          <w:rFonts w:ascii="Arial" w:hAnsi="Arial" w:cs="Arial"/>
        </w:rPr>
        <w:t>my son’s</w:t>
      </w:r>
      <w:r w:rsidR="00406804" w:rsidRPr="00406804">
        <w:rPr>
          <w:rFonts w:ascii="Arial" w:hAnsi="Arial" w:cs="Arial"/>
        </w:rPr>
        <w:t xml:space="preserve"> progress during this term and can</w:t>
      </w:r>
      <w:r>
        <w:rPr>
          <w:rFonts w:ascii="Arial" w:hAnsi="Arial" w:cs="Arial"/>
        </w:rPr>
        <w:t>’</w:t>
      </w:r>
      <w:r w:rsidR="00406804" w:rsidRPr="00406804">
        <w:rPr>
          <w:rFonts w:ascii="Arial" w:hAnsi="Arial" w:cs="Arial"/>
        </w:rPr>
        <w:t>t wait to see how m</w:t>
      </w:r>
      <w:r>
        <w:rPr>
          <w:rFonts w:ascii="Arial" w:hAnsi="Arial" w:cs="Arial"/>
        </w:rPr>
        <w:t>u</w:t>
      </w:r>
      <w:r w:rsidR="00406804" w:rsidRPr="00406804">
        <w:rPr>
          <w:rFonts w:ascii="Arial" w:hAnsi="Arial" w:cs="Arial"/>
        </w:rPr>
        <w:t>ch he will improve next term.</w:t>
      </w:r>
    </w:p>
    <w:p w14:paraId="4B9F730F" w14:textId="77777777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Thank you for everything all the staff do to make learning more adaptable to levels needed and making school enjoyable and learning fun.</w:t>
      </w:r>
    </w:p>
    <w:p w14:paraId="3F0DDB91" w14:textId="7A1B3B4A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lastRenderedPageBreak/>
        <w:t>Amazing staff</w:t>
      </w:r>
      <w:r w:rsidR="00B71830">
        <w:rPr>
          <w:rFonts w:ascii="Arial" w:hAnsi="Arial" w:cs="Arial"/>
        </w:rPr>
        <w:t>.</w:t>
      </w:r>
    </w:p>
    <w:p w14:paraId="11AD30B5" w14:textId="6ADBB268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 xml:space="preserve">So happy with </w:t>
      </w:r>
      <w:r w:rsidR="00B71830">
        <w:rPr>
          <w:rFonts w:ascii="Arial" w:hAnsi="Arial" w:cs="Arial"/>
        </w:rPr>
        <w:t>my son’s</w:t>
      </w:r>
      <w:r w:rsidRPr="00406804">
        <w:rPr>
          <w:rFonts w:ascii="Arial" w:hAnsi="Arial" w:cs="Arial"/>
        </w:rPr>
        <w:t xml:space="preserve"> progress and his support x</w:t>
      </w:r>
    </w:p>
    <w:p w14:paraId="3C3239DD" w14:textId="37A083BB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Thank you</w:t>
      </w:r>
      <w:r w:rsidR="00B71830">
        <w:rPr>
          <w:rFonts w:ascii="Arial" w:hAnsi="Arial" w:cs="Arial"/>
        </w:rPr>
        <w:t xml:space="preserve">. My daughter </w:t>
      </w:r>
      <w:r w:rsidRPr="00406804">
        <w:rPr>
          <w:rFonts w:ascii="Arial" w:hAnsi="Arial" w:cs="Arial"/>
        </w:rPr>
        <w:t>is making massive progress each parent</w:t>
      </w:r>
      <w:r w:rsidR="00B71830">
        <w:rPr>
          <w:rFonts w:ascii="Arial" w:hAnsi="Arial" w:cs="Arial"/>
        </w:rPr>
        <w:t>’</w:t>
      </w:r>
      <w:r w:rsidRPr="00406804">
        <w:rPr>
          <w:rFonts w:ascii="Arial" w:hAnsi="Arial" w:cs="Arial"/>
        </w:rPr>
        <w:t>s evening</w:t>
      </w:r>
      <w:r w:rsidR="00B71830">
        <w:rPr>
          <w:rFonts w:ascii="Arial" w:hAnsi="Arial" w:cs="Arial"/>
        </w:rPr>
        <w:t>.</w:t>
      </w:r>
    </w:p>
    <w:p w14:paraId="6DE2B045" w14:textId="77777777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Wonderful school and staff with children making really good progress.</w:t>
      </w:r>
    </w:p>
    <w:p w14:paraId="590C7A68" w14:textId="6151A3CF" w:rsidR="00406804" w:rsidRPr="00B71830" w:rsidRDefault="00406804" w:rsidP="00B71830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Happy</w:t>
      </w:r>
      <w:r w:rsidR="00B71830">
        <w:rPr>
          <w:rFonts w:ascii="Arial" w:hAnsi="Arial" w:cs="Arial"/>
        </w:rPr>
        <w:t>.</w:t>
      </w:r>
    </w:p>
    <w:p w14:paraId="4EC0C5BE" w14:textId="14061A76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Great</w:t>
      </w:r>
      <w:r w:rsidR="00B71830">
        <w:rPr>
          <w:rFonts w:ascii="Arial" w:hAnsi="Arial" w:cs="Arial"/>
        </w:rPr>
        <w:t>.</w:t>
      </w:r>
    </w:p>
    <w:p w14:paraId="546EDB52" w14:textId="57F91F0A" w:rsidR="00406804" w:rsidRPr="00406804" w:rsidRDefault="00B71830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="00406804" w:rsidRPr="00406804">
        <w:rPr>
          <w:rFonts w:ascii="Arial" w:hAnsi="Arial" w:cs="Arial"/>
        </w:rPr>
        <w:t xml:space="preserve"> is happy at school</w:t>
      </w:r>
      <w:r>
        <w:rPr>
          <w:rFonts w:ascii="Arial" w:hAnsi="Arial" w:cs="Arial"/>
        </w:rPr>
        <w:t>.</w:t>
      </w:r>
    </w:p>
    <w:p w14:paraId="3BE0B5B3" w14:textId="0B28A218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406804">
        <w:rPr>
          <w:rFonts w:ascii="Arial" w:hAnsi="Arial" w:cs="Arial"/>
        </w:rPr>
        <w:t>Keep,up</w:t>
      </w:r>
      <w:proofErr w:type="spellEnd"/>
      <w:r w:rsidRPr="00406804">
        <w:rPr>
          <w:rFonts w:ascii="Arial" w:hAnsi="Arial" w:cs="Arial"/>
        </w:rPr>
        <w:t xml:space="preserve"> the good work</w:t>
      </w:r>
      <w:r w:rsidR="00B71830">
        <w:rPr>
          <w:rFonts w:ascii="Arial" w:hAnsi="Arial" w:cs="Arial"/>
        </w:rPr>
        <w:t>.</w:t>
      </w:r>
    </w:p>
    <w:p w14:paraId="36A776DC" w14:textId="30DF35EE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Amazing</w:t>
      </w:r>
      <w:r w:rsidR="00B71830">
        <w:rPr>
          <w:rFonts w:ascii="Arial" w:hAnsi="Arial" w:cs="Arial"/>
        </w:rPr>
        <w:t>.</w:t>
      </w:r>
    </w:p>
    <w:p w14:paraId="51879FCD" w14:textId="6AF253C4" w:rsidR="00406804" w:rsidRPr="00406804" w:rsidRDefault="00B71830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Absolutely</w:t>
      </w:r>
      <w:r w:rsidR="00406804" w:rsidRPr="00406804">
        <w:rPr>
          <w:rFonts w:ascii="Arial" w:hAnsi="Arial" w:cs="Arial"/>
        </w:rPr>
        <w:t xml:space="preserve"> </w:t>
      </w:r>
      <w:r w:rsidRPr="00406804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5B0A590F" w14:textId="6D846EBA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Amazing school</w:t>
      </w:r>
      <w:r w:rsidR="00B71830">
        <w:rPr>
          <w:rFonts w:ascii="Arial" w:hAnsi="Arial" w:cs="Arial"/>
        </w:rPr>
        <w:t>.</w:t>
      </w:r>
    </w:p>
    <w:p w14:paraId="37076945" w14:textId="0C98BE66" w:rsidR="00406804" w:rsidRPr="00406804" w:rsidRDefault="00406804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06804">
        <w:rPr>
          <w:rFonts w:ascii="Arial" w:hAnsi="Arial" w:cs="Arial"/>
        </w:rPr>
        <w:t>Great school</w:t>
      </w:r>
      <w:r w:rsidR="00B71830">
        <w:rPr>
          <w:rFonts w:ascii="Arial" w:hAnsi="Arial" w:cs="Arial"/>
        </w:rPr>
        <w:t>.</w:t>
      </w:r>
    </w:p>
    <w:p w14:paraId="53AF76F2" w14:textId="256BE7CD" w:rsidR="00406804" w:rsidRPr="00406804" w:rsidRDefault="00B71830" w:rsidP="0040680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="00406804" w:rsidRPr="00406804">
        <w:rPr>
          <w:rFonts w:ascii="Arial" w:hAnsi="Arial" w:cs="Arial"/>
        </w:rPr>
        <w:t xml:space="preserve"> loves coming to school and all his teachers.</w:t>
      </w:r>
    </w:p>
    <w:sectPr w:rsidR="00406804" w:rsidRPr="00406804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6B31DE7B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DF22D4">
      <w:rPr>
        <w:sz w:val="36"/>
        <w:szCs w:val="36"/>
      </w:rPr>
      <w:t>1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406804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39CABEF1" w:rsidR="00016962" w:rsidRDefault="0036634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406804">
      <w:rPr>
        <w:sz w:val="36"/>
        <w:szCs w:val="36"/>
      </w:rPr>
      <w:t>7</w:t>
    </w:r>
    <w:r w:rsidR="003D56C6">
      <w:rPr>
        <w:sz w:val="36"/>
        <w:szCs w:val="36"/>
      </w:rPr>
      <w:t>/</w:t>
    </w:r>
    <w:r>
      <w:rPr>
        <w:sz w:val="36"/>
        <w:szCs w:val="36"/>
      </w:rPr>
      <w:t>3</w:t>
    </w:r>
    <w:r w:rsidR="009615D3">
      <w:rPr>
        <w:sz w:val="36"/>
        <w:szCs w:val="36"/>
      </w:rPr>
      <w:t>1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644EC"/>
    <w:multiLevelType w:val="hybridMultilevel"/>
    <w:tmpl w:val="8DCC6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4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720397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1540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C6BFE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6804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D57E9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009B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1830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68</TotalTime>
  <Pages>7</Pages>
  <Words>200</Words>
  <Characters>988</Characters>
  <Application>Microsoft Office Word</Application>
  <DocSecurity>0</DocSecurity>
  <Lines>24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11</cp:revision>
  <cp:lastPrinted>2023-06-14T13:26:00Z</cp:lastPrinted>
  <dcterms:created xsi:type="dcterms:W3CDTF">2025-12-06T12:50:00Z</dcterms:created>
  <dcterms:modified xsi:type="dcterms:W3CDTF">2026-03-13T10:07:00Z</dcterms:modified>
</cp:coreProperties>
</file>