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F7608" w14:textId="3B2784A4" w:rsidR="003905B4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602D39" wp14:editId="296D1259">
            <wp:extent cx="5731510" cy="2408555"/>
            <wp:effectExtent l="0" t="0" r="2540" b="0"/>
            <wp:docPr id="937969926" name="Picture 18" descr="Forms response chart. Question title: My child is happy at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My child is happy at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9F68" w14:textId="62C3214E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9E8294" wp14:editId="296F4C3F">
            <wp:extent cx="5731510" cy="2408555"/>
            <wp:effectExtent l="0" t="0" r="2540" b="0"/>
            <wp:docPr id="1049177684" name="Picture 19" descr="Forms response chart. Question title: My child feels safe at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My child feels safe at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9950" w14:textId="4408039D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24AF58" wp14:editId="4CF24CE2">
            <wp:extent cx="5731510" cy="2408555"/>
            <wp:effectExtent l="0" t="0" r="2540" b="0"/>
            <wp:docPr id="514257494" name="Picture 20" descr="Forms response chart. Question title: My child is well looked after in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My child is well looked after in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2F0D" w14:textId="7CFD37C3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EEC0E12" wp14:editId="5B2D2A54">
            <wp:extent cx="5731510" cy="2408555"/>
            <wp:effectExtent l="0" t="0" r="2540" b="0"/>
            <wp:docPr id="1604077955" name="Picture 21" descr="Forms response chart. Question title: My child makes good progress at this school, from their individual starting point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My child makes good progress at this school, from their individual starting point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684C" w14:textId="2392F6C7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A5684A" wp14:editId="08DD9CBE">
            <wp:extent cx="5731510" cy="2596515"/>
            <wp:effectExtent l="0" t="0" r="2540" b="0"/>
            <wp:docPr id="1627630477" name="Picture 22" descr="Forms response chart. Question title: At Progress Meetings,  I receive valuable information about how well my child is doing and what they need to improve on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At Progress Meetings,  I receive valuable information about how well my child is doing and what they need to improve on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DCC2" w14:textId="072F565D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6CA9CC" wp14:editId="7AE23E8B">
            <wp:extent cx="5731510" cy="2408555"/>
            <wp:effectExtent l="0" t="0" r="2540" b="0"/>
            <wp:docPr id="1482282375" name="Picture 23" descr="Forms response chart. Question title: My child is taught well in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My child is taught well in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4C4C" w14:textId="7C3993AF" w:rsidR="00E549E1" w:rsidRDefault="00E549E1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2182B0" wp14:editId="17764FD7">
            <wp:extent cx="5731510" cy="2408555"/>
            <wp:effectExtent l="0" t="0" r="2540" b="0"/>
            <wp:docPr id="1571499436" name="Picture 24" descr="Forms response chart. Question title: My child can take part in clubs, activities and extra-curricular clubs at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My child can take part in clubs, activities and extra-curricular clubs at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37C4" w14:textId="46C5A0B6" w:rsidR="00E549E1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9E7978" wp14:editId="1F675749">
            <wp:extent cx="5731510" cy="2596515"/>
            <wp:effectExtent l="0" t="0" r="2540" b="0"/>
            <wp:docPr id="752458121" name="Picture 25" descr="Forms response chart. Question title: The school supports my child’s wider personal development e.g. workshops, visits, visitors, enrichment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The school supports my child’s wider personal development e.g. workshops, visits, visitors, enrichment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F810" w14:textId="6C76EAD3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E2E0F4" wp14:editId="2D867808">
            <wp:extent cx="5731510" cy="2596515"/>
            <wp:effectExtent l="0" t="0" r="2540" b="0"/>
            <wp:docPr id="592725175" name="Picture 26" descr="Forms response chart. Question title: Mental health and wellbeing is a high priority for the school and is promoted through the school culture and ethos (extra-curricular clubs, OPAL, wellbeing champions, curriculum, enrichment offer etc)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Mental health and wellbeing is a high priority for the school and is promoted through the school culture and ethos (extra-curricular clubs, OPAL, wellbeing champions, curriculum, enrichment offer etc)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9410" w14:textId="4D833F4F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E7786CB" wp14:editId="157AC2B0">
            <wp:extent cx="5731510" cy="2408555"/>
            <wp:effectExtent l="0" t="0" r="2540" b="0"/>
            <wp:docPr id="2065644632" name="Picture 27" descr="Forms response chart. Question title: The positive relationships policy encourages children to behave well and have positive relationship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The positive relationships policy encourages children to behave well and have positive relationship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040F" w14:textId="41B21F93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4F509E" wp14:editId="5E5234E7">
            <wp:extent cx="5731510" cy="2408555"/>
            <wp:effectExtent l="0" t="0" r="2540" b="0"/>
            <wp:docPr id="1515564057" name="Picture 28" descr="Forms response chart. Question title: This school deals effectively with bullying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This school deals effectively with bullying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92C3" w14:textId="5E642CC8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E3B7D4" wp14:editId="6E686F31">
            <wp:extent cx="5731510" cy="2408555"/>
            <wp:effectExtent l="0" t="0" r="2540" b="0"/>
            <wp:docPr id="1044446789" name="Picture 29" descr="Forms response chart. Question title: This school is well led and managed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This school is well led and managed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DE1E" w14:textId="523EFA5E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698AC88" wp14:editId="0D3A0E30">
            <wp:extent cx="5731510" cy="2408555"/>
            <wp:effectExtent l="0" t="0" r="2540" b="0"/>
            <wp:docPr id="1880251550" name="Picture 30" descr="Forms response chart. Question title: This school responds well to any concerns I may have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This school responds well to any concerns I may have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CB80" w14:textId="1992E35B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A9E5E5" wp14:editId="15389971">
            <wp:extent cx="5731510" cy="2408555"/>
            <wp:effectExtent l="0" t="0" r="2540" b="0"/>
            <wp:docPr id="345861856" name="Picture 31" descr="Forms response chart. Question title: I am made to feel welcome when I visit the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I am made to feel welcome when I visit the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62ED" w14:textId="550D0DCE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A84969" wp14:editId="4E63B0BB">
            <wp:extent cx="5731510" cy="2408555"/>
            <wp:effectExtent l="0" t="0" r="2540" b="0"/>
            <wp:docPr id="170078159" name="Picture 32" descr="Forms response chart. Question title: I am invited to engage in the school community through assemblies, workshops and event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I am invited to engage in the school community through assemblies, workshops and event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A863" w14:textId="2D0B31EE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5D46660" wp14:editId="598EF6BE">
            <wp:extent cx="5731510" cy="2596515"/>
            <wp:effectExtent l="0" t="0" r="2540" b="0"/>
            <wp:docPr id="655030517" name="Picture 33" descr="Forms response chart. Question title: The school uses a range of platforms to communicate with parents and carers -  Arbor, website, social media, newsletters etc.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The school uses a range of platforms to communicate with parents and carers -  Arbor, website, social media, newsletters etc.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5B4E" w14:textId="6745DB5C" w:rsidR="002824CD" w:rsidRDefault="002824CD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F5A99E" wp14:editId="2D58C89D">
            <wp:extent cx="5731510" cy="2408555"/>
            <wp:effectExtent l="0" t="0" r="2540" b="0"/>
            <wp:docPr id="184010520" name="Picture 34" descr="Forms response chart. Question title: I would recommend this school to another parent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I would recommend this school to another parent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5A91" w14:textId="77777777" w:rsidR="002824CD" w:rsidRDefault="002824CD" w:rsidP="00881C87">
      <w:pPr>
        <w:jc w:val="center"/>
        <w:rPr>
          <w:rFonts w:ascii="Arial" w:hAnsi="Arial" w:cs="Arial"/>
        </w:rPr>
      </w:pPr>
    </w:p>
    <w:p w14:paraId="61341795" w14:textId="77777777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72564CA0" w14:textId="04F03DE7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Excellent school</w:t>
      </w:r>
      <w:r>
        <w:rPr>
          <w:rFonts w:ascii="Arial" w:hAnsi="Arial" w:cs="Arial"/>
        </w:rPr>
        <w:t>. A</w:t>
      </w:r>
      <w:r w:rsidRPr="002824CD">
        <w:rPr>
          <w:rFonts w:ascii="Arial" w:hAnsi="Arial" w:cs="Arial"/>
        </w:rPr>
        <w:t>mazing staff always</w:t>
      </w:r>
      <w:r>
        <w:rPr>
          <w:rFonts w:ascii="Arial" w:hAnsi="Arial" w:cs="Arial"/>
        </w:rPr>
        <w:t>.</w:t>
      </w:r>
    </w:p>
    <w:p w14:paraId="73C68E02" w14:textId="0F836724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Great school</w:t>
      </w:r>
      <w:r>
        <w:rPr>
          <w:rFonts w:ascii="Arial" w:hAnsi="Arial" w:cs="Arial"/>
        </w:rPr>
        <w:t>.</w:t>
      </w:r>
    </w:p>
    <w:p w14:paraId="2342D48B" w14:textId="3F18879A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Happy as always</w:t>
      </w:r>
      <w:r>
        <w:rPr>
          <w:rFonts w:ascii="Arial" w:hAnsi="Arial" w:cs="Arial"/>
        </w:rPr>
        <w:t>.</w:t>
      </w:r>
    </w:p>
    <w:p w14:paraId="55E0AF0A" w14:textId="2B16E947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The staff are amazing</w:t>
      </w:r>
      <w:r>
        <w:rPr>
          <w:rFonts w:ascii="Arial" w:hAnsi="Arial" w:cs="Arial"/>
        </w:rPr>
        <w:t>.</w:t>
      </w:r>
    </w:p>
    <w:p w14:paraId="6EF9DD35" w14:textId="5F9157AA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My child enjoys coming to school and would highly recommend Roby Park.</w:t>
      </w:r>
    </w:p>
    <w:p w14:paraId="02A81E5D" w14:textId="65DCF962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I would like to say thank you</w:t>
      </w:r>
      <w:r>
        <w:rPr>
          <w:rFonts w:ascii="Arial" w:hAnsi="Arial" w:cs="Arial"/>
        </w:rPr>
        <w:t>.</w:t>
      </w:r>
    </w:p>
    <w:p w14:paraId="06A17CAD" w14:textId="695822A1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Amazing, thank you so much</w:t>
      </w:r>
      <w:r>
        <w:rPr>
          <w:rFonts w:ascii="Arial" w:hAnsi="Arial" w:cs="Arial"/>
        </w:rPr>
        <w:t>.</w:t>
      </w:r>
    </w:p>
    <w:p w14:paraId="7C38B6BD" w14:textId="41B9C5A7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 xml:space="preserve">Outstanding </w:t>
      </w:r>
      <w:r>
        <w:rPr>
          <w:rFonts w:ascii="Arial" w:hAnsi="Arial" w:cs="Arial"/>
        </w:rPr>
        <w:t xml:space="preserve">- </w:t>
      </w:r>
      <w:r w:rsidRPr="002824CD">
        <w:rPr>
          <w:rFonts w:ascii="Arial" w:hAnsi="Arial" w:cs="Arial"/>
        </w:rPr>
        <w:t xml:space="preserve">thank you all for all your help with </w:t>
      </w:r>
      <w:r>
        <w:rPr>
          <w:rFonts w:ascii="Arial" w:hAnsi="Arial" w:cs="Arial"/>
        </w:rPr>
        <w:t>our daughter.</w:t>
      </w:r>
    </w:p>
    <w:p w14:paraId="26C762D8" w14:textId="44ACA13A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 xml:space="preserve">Thank you for helping </w:t>
      </w:r>
      <w:r>
        <w:rPr>
          <w:rFonts w:ascii="Arial" w:hAnsi="Arial" w:cs="Arial"/>
        </w:rPr>
        <w:t>our daughter</w:t>
      </w:r>
      <w:r w:rsidRPr="002824CD">
        <w:rPr>
          <w:rFonts w:ascii="Arial" w:hAnsi="Arial" w:cs="Arial"/>
        </w:rPr>
        <w:t xml:space="preserve"> settle in so well so far</w:t>
      </w:r>
      <w:r>
        <w:rPr>
          <w:rFonts w:ascii="Arial" w:hAnsi="Arial" w:cs="Arial"/>
        </w:rPr>
        <w:t>.</w:t>
      </w:r>
    </w:p>
    <w:p w14:paraId="4A27BC47" w14:textId="6CB6B404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 xml:space="preserve">Thank you for pushing </w:t>
      </w:r>
      <w:r>
        <w:rPr>
          <w:rFonts w:ascii="Arial" w:hAnsi="Arial" w:cs="Arial"/>
        </w:rPr>
        <w:t>our son</w:t>
      </w:r>
      <w:r w:rsidRPr="002824CD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be </w:t>
      </w:r>
      <w:r w:rsidRPr="002824CD">
        <w:rPr>
          <w:rFonts w:ascii="Arial" w:hAnsi="Arial" w:cs="Arial"/>
        </w:rPr>
        <w:t>his best</w:t>
      </w:r>
      <w:r>
        <w:rPr>
          <w:rFonts w:ascii="Arial" w:hAnsi="Arial" w:cs="Arial"/>
        </w:rPr>
        <w:t>.</w:t>
      </w:r>
    </w:p>
    <w:p w14:paraId="716ED864" w14:textId="2014048F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 am r</w:t>
      </w:r>
      <w:r w:rsidRPr="002824CD">
        <w:rPr>
          <w:rFonts w:ascii="Arial" w:hAnsi="Arial" w:cs="Arial"/>
        </w:rPr>
        <w:t xml:space="preserve">eally pleased with </w:t>
      </w:r>
      <w:r>
        <w:rPr>
          <w:rFonts w:ascii="Arial" w:hAnsi="Arial" w:cs="Arial"/>
        </w:rPr>
        <w:t>our son’s</w:t>
      </w:r>
      <w:r w:rsidRPr="002824CD">
        <w:rPr>
          <w:rFonts w:ascii="Arial" w:hAnsi="Arial" w:cs="Arial"/>
        </w:rPr>
        <w:t xml:space="preserve"> pr</w:t>
      </w:r>
      <w:r>
        <w:rPr>
          <w:rFonts w:ascii="Arial" w:hAnsi="Arial" w:cs="Arial"/>
        </w:rPr>
        <w:t>o</w:t>
      </w:r>
      <w:r w:rsidRPr="002824CD">
        <w:rPr>
          <w:rFonts w:ascii="Arial" w:hAnsi="Arial" w:cs="Arial"/>
        </w:rPr>
        <w:t xml:space="preserve">gress and all </w:t>
      </w:r>
      <w:r>
        <w:rPr>
          <w:rFonts w:ascii="Arial" w:hAnsi="Arial" w:cs="Arial"/>
        </w:rPr>
        <w:t xml:space="preserve">the </w:t>
      </w:r>
      <w:r w:rsidRPr="002824CD">
        <w:rPr>
          <w:rFonts w:ascii="Arial" w:hAnsi="Arial" w:cs="Arial"/>
        </w:rPr>
        <w:t>support given to him</w:t>
      </w:r>
      <w:r>
        <w:rPr>
          <w:rFonts w:ascii="Arial" w:hAnsi="Arial" w:cs="Arial"/>
        </w:rPr>
        <w:t>.</w:t>
      </w:r>
    </w:p>
    <w:p w14:paraId="4470640C" w14:textId="3AFFA1DD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Amazing school</w:t>
      </w:r>
      <w:r>
        <w:rPr>
          <w:rFonts w:ascii="Arial" w:hAnsi="Arial" w:cs="Arial"/>
        </w:rPr>
        <w:t>.</w:t>
      </w:r>
    </w:p>
    <w:p w14:paraId="26BAF39B" w14:textId="0914B118" w:rsidR="002824CD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 xml:space="preserve">Very pleased with how well </w:t>
      </w:r>
      <w:r>
        <w:rPr>
          <w:rFonts w:ascii="Arial" w:hAnsi="Arial" w:cs="Arial"/>
        </w:rPr>
        <w:t>my daughter</w:t>
      </w:r>
      <w:r w:rsidRPr="002824CD">
        <w:rPr>
          <w:rFonts w:ascii="Arial" w:hAnsi="Arial" w:cs="Arial"/>
        </w:rPr>
        <w:t xml:space="preserve"> is doing</w:t>
      </w:r>
      <w:r>
        <w:rPr>
          <w:rFonts w:ascii="Arial" w:hAnsi="Arial" w:cs="Arial"/>
        </w:rPr>
        <w:t>.</w:t>
      </w:r>
    </w:p>
    <w:p w14:paraId="322B4F32" w14:textId="6F1A4AAE" w:rsidR="00B13784" w:rsidRPr="002824CD" w:rsidRDefault="002824CD" w:rsidP="002824C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824CD">
        <w:rPr>
          <w:rFonts w:ascii="Arial" w:hAnsi="Arial" w:cs="Arial"/>
        </w:rPr>
        <w:t>Thank you very much for all your help</w:t>
      </w:r>
      <w:r>
        <w:rPr>
          <w:rFonts w:ascii="Arial" w:hAnsi="Arial" w:cs="Arial"/>
        </w:rPr>
        <w:t>.</w:t>
      </w:r>
    </w:p>
    <w:sectPr w:rsidR="00B13784" w:rsidRPr="002824CD" w:rsidSect="00B14D1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64259" w14:textId="77777777" w:rsidR="00145CE8" w:rsidRDefault="00145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C375" w14:textId="77777777" w:rsidR="00145CE8" w:rsidRDefault="00145C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F38F4" w14:textId="77777777" w:rsidR="00145CE8" w:rsidRDefault="00145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4BCD" w14:textId="77777777" w:rsidR="00145CE8" w:rsidRDefault="00145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BFBDF1E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E549E1">
      <w:rPr>
        <w:sz w:val="36"/>
        <w:szCs w:val="36"/>
      </w:rPr>
      <w:t>4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0AEF6921" w:rsidR="00016962" w:rsidRDefault="00E549E1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19</w:t>
    </w:r>
    <w:r w:rsidR="003D56C6">
      <w:rPr>
        <w:sz w:val="36"/>
        <w:szCs w:val="36"/>
      </w:rPr>
      <w:t>/</w:t>
    </w:r>
    <w:r w:rsidR="00145CE8">
      <w:rPr>
        <w:sz w:val="36"/>
        <w:szCs w:val="36"/>
      </w:rPr>
      <w:t>30</w:t>
    </w:r>
    <w:r w:rsidR="003D56C6" w:rsidRPr="003D56C6">
      <w:rPr>
        <w:sz w:val="36"/>
        <w:szCs w:val="36"/>
      </w:rPr>
      <w:t xml:space="preserve"> parents/carers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6C928" w14:textId="77777777" w:rsidR="00145CE8" w:rsidRDefault="00145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45CE8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4</TotalTime>
  <Pages>6</Pages>
  <Words>116</Words>
  <Characters>550</Characters>
  <Application>Microsoft Office Word</Application>
  <DocSecurity>0</DocSecurity>
  <Lines>26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4</cp:revision>
  <cp:lastPrinted>2023-06-14T13:26:00Z</cp:lastPrinted>
  <dcterms:created xsi:type="dcterms:W3CDTF">2025-12-08T18:58:00Z</dcterms:created>
  <dcterms:modified xsi:type="dcterms:W3CDTF">2025-12-08T19:11:00Z</dcterms:modified>
</cp:coreProperties>
</file>